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F1D1B" w14:textId="77777777" w:rsidR="00DD60A4" w:rsidRDefault="004840A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F1D1D" wp14:editId="299F1D1E">
                <wp:simplePos x="0" y="0"/>
                <wp:positionH relativeFrom="column">
                  <wp:posOffset>2667000</wp:posOffset>
                </wp:positionH>
                <wp:positionV relativeFrom="paragraph">
                  <wp:posOffset>133350</wp:posOffset>
                </wp:positionV>
                <wp:extent cx="4391025" cy="768350"/>
                <wp:effectExtent l="0" t="0" r="9525" b="12700"/>
                <wp:wrapNone/>
                <wp:docPr id="10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Curlz MT" w:hAnsi="Curlz MT"/>
                                <w:szCs w:val="36"/>
                              </w:rPr>
                              <w:id w:val="871944467"/>
                              <w:placeholder>
                                <w:docPart w:val="02803F5E0D674A6A88DC626072D67B93"/>
                              </w:placeholder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b/>
                              </w:rPr>
                            </w:sdtEndPr>
                            <w:sdtContent>
                              <w:p w14:paraId="299F1D3D" w14:textId="2C9E2B29" w:rsidR="00DD60A4" w:rsidRPr="00D24D3A" w:rsidRDefault="00D24D3A" w:rsidP="00D24D3A">
                                <w:pPr>
                                  <w:pStyle w:val="NewsletterTitle"/>
                                  <w:jc w:val="center"/>
                                  <w:rPr>
                                    <w:b w:val="0"/>
                                    <w:szCs w:val="36"/>
                                  </w:rPr>
                                </w:pPr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Ms. Borders’ and </w:t>
                                </w:r>
                                <w:r w:rsidR="00A0717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Miss </w:t>
                                </w:r>
                                <w:proofErr w:type="spellStart"/>
                                <w:r w:rsidR="00A0717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Eley’s</w:t>
                                </w:r>
                                <w:proofErr w:type="spellEnd"/>
                                <w:r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 xml:space="preserve"> </w:t>
                                </w:r>
                                <w:r w:rsidR="009B31DD" w:rsidRPr="00D24D3A">
                                  <w:rPr>
                                    <w:rStyle w:val="NewsletterTitleChar"/>
                                    <w:rFonts w:ascii="Curlz MT" w:hAnsi="Curlz MT"/>
                                    <w:b/>
                                    <w:szCs w:val="36"/>
                                  </w:rPr>
                                  <w:t>Monthly Class Newsletter</w:t>
                                </w:r>
                              </w:p>
                            </w:sdtContent>
                          </w:sdt>
                          <w:p w14:paraId="05571971" w14:textId="0EFC0682" w:rsidR="00734B03" w:rsidRDefault="008845E0">
                            <w:pPr>
                              <w:pStyle w:val="NewsletterTitle"/>
                            </w:pPr>
                            <w:r>
                              <w:rPr>
                                <w:sz w:val="24"/>
                              </w:rPr>
                              <w:t xml:space="preserve">October </w:t>
                            </w:r>
                            <w:r w:rsidR="006442E1">
                              <w:rPr>
                                <w:sz w:val="24"/>
                              </w:rPr>
                              <w:t xml:space="preserve">2023  </w:t>
                            </w: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F1D1D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10pt;margin-top:10.5pt;width:345.75pt;height:6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Curlz MT" w:hAnsi="Curlz MT"/>
                          <w:szCs w:val="36"/>
                        </w:rPr>
                        <w:id w:val="871944467"/>
                        <w:placeholder>
                          <w:docPart w:val="02803F5E0D674A6A88DC626072D67B93"/>
                        </w:placeholder>
                      </w:sdtPr>
                      <w:sdtEndPr>
                        <w:rPr>
                          <w:rStyle w:val="DefaultParagraphFont"/>
                          <w:rFonts w:asciiTheme="minorHAnsi" w:hAnsiTheme="minorHAnsi"/>
                          <w:b/>
                        </w:rPr>
                      </w:sdtEndPr>
                      <w:sdtContent>
                        <w:p w14:paraId="299F1D3D" w14:textId="2C9E2B29" w:rsidR="00DD60A4" w:rsidRPr="00D24D3A" w:rsidRDefault="00D24D3A" w:rsidP="00D24D3A">
                          <w:pPr>
                            <w:pStyle w:val="NewsletterTitle"/>
                            <w:jc w:val="center"/>
                            <w:rPr>
                              <w:b w:val="0"/>
                              <w:szCs w:val="36"/>
                            </w:rPr>
                          </w:pPr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Ms. Borders’ and </w:t>
                          </w:r>
                          <w:r w:rsidR="00A0717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Miss </w:t>
                          </w:r>
                          <w:proofErr w:type="spellStart"/>
                          <w:r w:rsidR="00A0717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Eley’s</w:t>
                          </w:r>
                          <w:proofErr w:type="spellEnd"/>
                          <w:r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 xml:space="preserve"> </w:t>
                          </w:r>
                          <w:r w:rsidR="009B31DD" w:rsidRPr="00D24D3A">
                            <w:rPr>
                              <w:rStyle w:val="NewsletterTitleChar"/>
                              <w:rFonts w:ascii="Curlz MT" w:hAnsi="Curlz MT"/>
                              <w:b/>
                              <w:szCs w:val="36"/>
                            </w:rPr>
                            <w:t>Monthly Class Newsletter</w:t>
                          </w:r>
                        </w:p>
                      </w:sdtContent>
                    </w:sdt>
                    <w:p w14:paraId="05571971" w14:textId="0EFC0682" w:rsidR="00734B03" w:rsidRDefault="008845E0">
                      <w:pPr>
                        <w:pStyle w:val="NewsletterTitle"/>
                      </w:pPr>
                      <w:r>
                        <w:rPr>
                          <w:sz w:val="24"/>
                        </w:rPr>
                        <w:t xml:space="preserve">October </w:t>
                      </w:r>
                      <w:r w:rsidR="006442E1">
                        <w:rPr>
                          <w:sz w:val="24"/>
                        </w:rPr>
                        <w:t xml:space="preserve">2023  </w:t>
                      </w:r>
                      <w:r>
                        <w:rPr>
                          <w:sz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99F1D1F" wp14:editId="299F1D20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10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6B65F6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9F1D21" wp14:editId="299F1D22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10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E333537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 w:rsidR="00FC7DB5">
        <w:t>1</w:t>
      </w:r>
    </w:p>
    <w:p w14:paraId="299F1D1C" w14:textId="1EC09EB1" w:rsidR="00DD60A4" w:rsidRDefault="00B45E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F1D23" wp14:editId="299F1D24">
                <wp:simplePos x="0" y="0"/>
                <wp:positionH relativeFrom="column">
                  <wp:posOffset>249865</wp:posOffset>
                </wp:positionH>
                <wp:positionV relativeFrom="paragraph">
                  <wp:posOffset>2031897</wp:posOffset>
                </wp:positionV>
                <wp:extent cx="3183255" cy="7038753"/>
                <wp:effectExtent l="0" t="0" r="0" b="0"/>
                <wp:wrapNone/>
                <wp:docPr id="9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038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40" w14:textId="0B0E57F3" w:rsidR="00474A0B" w:rsidRPr="00A074D8" w:rsidRDefault="00850D0A" w:rsidP="00241F53">
                            <w:pPr>
                              <w:pStyle w:val="Photocaption"/>
                              <w:jc w:val="left"/>
                              <w:rPr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PhotocaptionChar"/>
                                  <w:b/>
                                  <w:i/>
                                  <w:szCs w:val="20"/>
                                </w:rPr>
                                <w:id w:val="871944564"/>
                              </w:sdtPr>
                              <w:sdtEndPr>
                                <w:rPr>
                                  <w:rStyle w:val="DefaultParagraphFont"/>
                                </w:rPr>
                              </w:sdtEndPr>
                              <w:sdtContent>
                                <w:r w:rsidR="0015676F" w:rsidRPr="00A074D8">
                                  <w:rPr>
                                    <w:rStyle w:val="PhotocaptionChar"/>
                                    <w:b/>
                                    <w:i/>
                                    <w:szCs w:val="20"/>
                                  </w:rPr>
                                  <w:t xml:space="preserve">  </w:t>
                                </w:r>
                              </w:sdtContent>
                            </w:sdt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Dear Room 208</w:t>
                            </w:r>
                            <w:r w:rsidR="008845E0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and </w:t>
                            </w:r>
                            <w:r w:rsidR="004D7169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>210</w:t>
                            </w:r>
                            <w:r w:rsidR="00474A0B" w:rsidRPr="00A074D8">
                              <w:rPr>
                                <w:rFonts w:ascii="Century Gothic" w:hAnsi="Century Gothic"/>
                                <w:b w:val="0"/>
                                <w:szCs w:val="20"/>
                              </w:rPr>
                              <w:t xml:space="preserve"> Families,</w:t>
                            </w:r>
                          </w:p>
                          <w:p w14:paraId="299F1D41" w14:textId="77777777" w:rsidR="00474A0B" w:rsidRPr="00A074D8" w:rsidRDefault="00710CB0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Happy Fall to all!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are off to a great start!</w:t>
                            </w:r>
                          </w:p>
                          <w:p w14:paraId="299F1D42" w14:textId="6EFAE4EB" w:rsidR="00967A41" w:rsidRPr="00A074D8" w:rsidRDefault="00967A41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fall fundraiser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officially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started September 2</w:t>
                            </w:r>
                            <w:r w:rsidR="006442E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</w:t>
                            </w:r>
                            <w:r w:rsidR="009A7D5E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will run until </w:t>
                            </w:r>
                            <w:r w:rsidR="00A4694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Tuesday,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October </w:t>
                            </w:r>
                            <w:r w:rsidR="00EA1A3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All money and orders will need to be turned in </w:t>
                            </w:r>
                            <w:r w:rsidR="006240E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school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at that time.</w:t>
                            </w:r>
                            <w:r w:rsidR="006C6F6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all thank you for your </w:t>
                            </w:r>
                            <w:r w:rsidR="00572EF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support</w:t>
                            </w:r>
                            <w:r w:rsidR="006C6F6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707B5BDF" w14:textId="0B047D5B" w:rsidR="00135BC8" w:rsidRPr="00A074D8" w:rsidRDefault="00DC0ABA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Third grade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Ohio AIR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Language Arts </w:t>
                            </w:r>
                            <w:r w:rsidR="00EF264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Test will be </w:t>
                            </w:r>
                            <w:r w:rsidR="001B262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October</w:t>
                            </w:r>
                            <w:r w:rsid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="00EA2EAA" w:rsidRP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A2EA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to 20</w:t>
                            </w:r>
                            <w:r w:rsidR="00EA2EAA" w:rsidRPr="0001656F">
                              <w:rPr>
                                <w:rFonts w:ascii="Century Gothic" w:hAnsi="Century Gothic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27ADF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It would be helpful to 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avoid making doctor/dentist appoin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</w:t>
                            </w:r>
                            <w:r w:rsidR="006716A9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nts at th</w:t>
                            </w:r>
                            <w:r w:rsidR="006F6A2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is</w:t>
                            </w:r>
                            <w:r w:rsidR="00217B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time.</w:t>
                            </w:r>
                            <w:r w:rsidR="00A074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Watch for more information to come home.</w:t>
                            </w:r>
                          </w:p>
                          <w:p w14:paraId="299F1D43" w14:textId="501D6371" w:rsidR="00474A0B" w:rsidRPr="00A074D8" w:rsidRDefault="00474A0B" w:rsidP="00474A0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class we </w:t>
                            </w:r>
                            <w:r w:rsidR="00C708F6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have worked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 w:rsidR="009E6B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2F44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rounding,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one-digit,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two-digit and three-digit addition with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without 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regrouping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We will review subtraction starting ne</w:t>
                            </w:r>
                            <w:r w:rsidR="00AC1B62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</w:t>
                            </w:r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 week.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We are all logged in to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iXL</w:t>
                            </w:r>
                            <w:proofErr w:type="spellEnd"/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Xtra</w:t>
                            </w:r>
                            <w:proofErr w:type="spellEnd"/>
                            <w:r w:rsidR="005B4833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Math apps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2631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for individualized instruction.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3577E4" w14:textId="5069A5A9" w:rsidR="00A351A5" w:rsidRDefault="00CA7D81" w:rsidP="00AC1B62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Be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sure to review </w:t>
                            </w:r>
                            <w:r w:rsidR="007A58AB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planners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regularly.</w:t>
                            </w: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We will write in them nearly every day. </w:t>
                            </w:r>
                            <w:r w:rsidR="00710CB0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In math we have homework every week. It is sent home on </w:t>
                            </w:r>
                            <w:r w:rsidR="007217D8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the first day of the week</w:t>
                            </w:r>
                            <w:r w:rsidR="009428BC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and due each Friday.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Students should also be reading each night</w:t>
                            </w:r>
                            <w:r w:rsidR="000246FD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for 20 minutes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DC8217" w14:textId="4834976F" w:rsidR="00F805CF" w:rsidRPr="00A074D8" w:rsidRDefault="00F805CF" w:rsidP="00AC1B62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Just a reminder that breakfast is not served on days we delay.</w:t>
                            </w:r>
                            <w:r w:rsidR="004F2A1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Our lunch is served at the regular time.</w:t>
                            </w:r>
                          </w:p>
                          <w:p w14:paraId="299F1D45" w14:textId="77777777" w:rsidR="00EA5338" w:rsidRPr="00A074D8" w:rsidRDefault="0015676F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Thanks for all your support!</w:t>
                            </w:r>
                          </w:p>
                          <w:p w14:paraId="299F1D46" w14:textId="0EC97026" w:rsidR="009E6BAB" w:rsidRPr="00A074D8" w:rsidRDefault="009E6BAB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Ms. Borders and </w:t>
                            </w:r>
                            <w:r w:rsidR="00944E5A" w:rsidRPr="00A074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Miss Eley</w:t>
                            </w:r>
                          </w:p>
                          <w:p w14:paraId="299F1D47" w14:textId="77777777" w:rsidR="00795D7E" w:rsidRPr="00F409C5" w:rsidRDefault="00850D0A" w:rsidP="00A351A5">
                            <w:pPr>
                              <w:spacing w:after="0"/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795D7E" w:rsidRPr="00F409C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aborders@gcswave.com</w:t>
                              </w:r>
                            </w:hyperlink>
                          </w:p>
                          <w:p w14:paraId="299F1D48" w14:textId="3D42C22E" w:rsidR="007217D8" w:rsidRPr="00F409C5" w:rsidRDefault="00944E5A" w:rsidP="00A351A5">
                            <w:pPr>
                              <w:spacing w:after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heley</w:t>
                            </w:r>
                            <w:r w:rsidR="007217D8" w:rsidRPr="00F409C5">
                              <w:rPr>
                                <w:rStyle w:val="Hyperlink"/>
                                <w:rFonts w:ascii="Century Gothic" w:hAnsi="Century Gothic"/>
                                <w:sz w:val="18"/>
                                <w:szCs w:val="18"/>
                              </w:rPr>
                              <w:t>@gcswave.com</w:t>
                            </w:r>
                          </w:p>
                          <w:p w14:paraId="299F1D49" w14:textId="77777777" w:rsidR="00795D7E" w:rsidRPr="00F409C5" w:rsidRDefault="00795D7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F409C5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(937)548-3185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3" id="Text Box 134" o:spid="_x0000_s1027" type="#_x0000_t202" style="position:absolute;margin-left:19.65pt;margin-top:160pt;width:250.65pt;height:5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X/uw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" filled="f" stroked="f">
                <v:textbox>
                  <w:txbxContent>
                    <w:p w14:paraId="299F1D40" w14:textId="0B0E57F3" w:rsidR="00474A0B" w:rsidRPr="00A074D8" w:rsidRDefault="00850D0A" w:rsidP="00241F53">
                      <w:pPr>
                        <w:pStyle w:val="Photocaption"/>
                        <w:jc w:val="left"/>
                        <w:rPr>
                          <w:szCs w:val="20"/>
                        </w:rPr>
                      </w:pPr>
                      <w:sdt>
                        <w:sdtPr>
                          <w:rPr>
                            <w:rStyle w:val="PhotocaptionChar"/>
                            <w:b/>
                            <w:i/>
                            <w:szCs w:val="20"/>
                          </w:rPr>
                          <w:id w:val="871944564"/>
                        </w:sdtPr>
                        <w:sdtEndPr>
                          <w:rPr>
                            <w:rStyle w:val="DefaultParagraphFont"/>
                          </w:rPr>
                        </w:sdtEndPr>
                        <w:sdtContent>
                          <w:r w:rsidR="0015676F" w:rsidRPr="00A074D8">
                            <w:rPr>
                              <w:rStyle w:val="PhotocaptionChar"/>
                              <w:b/>
                              <w:i/>
                              <w:szCs w:val="20"/>
                            </w:rPr>
                            <w:t xml:space="preserve">  </w:t>
                          </w:r>
                        </w:sdtContent>
                      </w:sdt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Dear Room 208</w:t>
                      </w:r>
                      <w:r w:rsidR="008845E0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and </w:t>
                      </w:r>
                      <w:r w:rsidR="004D7169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>210</w:t>
                      </w:r>
                      <w:r w:rsidR="00474A0B" w:rsidRPr="00A074D8">
                        <w:rPr>
                          <w:rFonts w:ascii="Century Gothic" w:hAnsi="Century Gothic"/>
                          <w:b w:val="0"/>
                          <w:szCs w:val="20"/>
                        </w:rPr>
                        <w:t xml:space="preserve"> Families,</w:t>
                      </w:r>
                    </w:p>
                    <w:p w14:paraId="299F1D41" w14:textId="77777777" w:rsidR="00474A0B" w:rsidRPr="00A074D8" w:rsidRDefault="00710CB0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Happy Fall to all!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are off to a great start!</w:t>
                      </w:r>
                    </w:p>
                    <w:p w14:paraId="299F1D42" w14:textId="6EFAE4EB" w:rsidR="00967A41" w:rsidRPr="00A074D8" w:rsidRDefault="00967A41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fall fundraiser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officially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started September 2</w:t>
                      </w:r>
                      <w:r w:rsidR="006442E1">
                        <w:rPr>
                          <w:rFonts w:ascii="Century Gothic" w:hAnsi="Century Gothic"/>
                          <w:sz w:val="20"/>
                          <w:szCs w:val="20"/>
                        </w:rPr>
                        <w:t>2</w:t>
                      </w:r>
                      <w:r w:rsidR="009A7D5E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will run until </w:t>
                      </w:r>
                      <w:r w:rsidR="00A4694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Tuesday,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October </w:t>
                      </w:r>
                      <w:r w:rsidR="00EA1A3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4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All money and orders will need to be turned in </w:t>
                      </w:r>
                      <w:r w:rsidR="006240E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school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at that time.</w:t>
                      </w:r>
                      <w:r w:rsidR="006C6F6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all thank you for your </w:t>
                      </w:r>
                      <w:r w:rsidR="00572EF4">
                        <w:rPr>
                          <w:rFonts w:ascii="Century Gothic" w:hAnsi="Century Gothic"/>
                          <w:sz w:val="20"/>
                          <w:szCs w:val="20"/>
                        </w:rPr>
                        <w:t>support</w:t>
                      </w:r>
                      <w:r w:rsidR="006C6F6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!</w:t>
                      </w:r>
                    </w:p>
                    <w:p w14:paraId="707B5BDF" w14:textId="0B047D5B" w:rsidR="00135BC8" w:rsidRPr="00A074D8" w:rsidRDefault="00DC0ABA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Third grade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Ohio AIR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Language Arts </w:t>
                      </w:r>
                      <w:r w:rsidR="00EF264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Test will be </w:t>
                      </w:r>
                      <w:r w:rsidR="001B262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October</w:t>
                      </w:r>
                      <w:r w:rsidR="00EA2E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16</w:t>
                      </w:r>
                      <w:r w:rsidR="00EA2EAA" w:rsidRPr="00EA2EAA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A2EA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20</w:t>
                      </w:r>
                      <w:r w:rsidR="00EA2EAA" w:rsidRPr="0001656F">
                        <w:rPr>
                          <w:rFonts w:ascii="Century Gothic" w:hAnsi="Century Gothic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27ADF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It would be helpful to 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avoid making doctor/dentist appoin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</w:t>
                      </w:r>
                      <w:r w:rsidR="006716A9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me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nts at th</w:t>
                      </w:r>
                      <w:r w:rsidR="006F6A2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is</w:t>
                      </w:r>
                      <w:r w:rsidR="00217B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time.</w:t>
                      </w:r>
                      <w:r w:rsidR="00A074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Watch for more information to come home.</w:t>
                      </w:r>
                    </w:p>
                    <w:p w14:paraId="299F1D43" w14:textId="501D6371" w:rsidR="00474A0B" w:rsidRPr="00A074D8" w:rsidRDefault="00474A0B" w:rsidP="00474A0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class we </w:t>
                      </w:r>
                      <w:r w:rsidR="00C708F6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have worked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on</w:t>
                      </w:r>
                      <w:r w:rsidR="009E6B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B62F44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rounding,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one-digit,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two-digit and three-digit addition with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without 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regrouping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We will review subtraction starting ne</w:t>
                      </w:r>
                      <w:r w:rsidR="00AC1B62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</w:t>
                      </w:r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 week.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We are all logged in to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iXL</w:t>
                      </w:r>
                      <w:proofErr w:type="spellEnd"/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proofErr w:type="spellStart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Xtra</w:t>
                      </w:r>
                      <w:proofErr w:type="spellEnd"/>
                      <w:r w:rsidR="005B4833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Math apps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22631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for individualized instruction.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3577E4" w14:textId="5069A5A9" w:rsidR="00A351A5" w:rsidRDefault="00CA7D81" w:rsidP="00AC1B62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Be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sure to review </w:t>
                      </w:r>
                      <w:r w:rsidR="007A58AB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planners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regularly.</w:t>
                      </w: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We will write in them nearly every day. </w:t>
                      </w:r>
                      <w:r w:rsidR="00710CB0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In math we have homework every week. It is sent home on </w:t>
                      </w:r>
                      <w:r w:rsidR="007217D8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the first day of the week</w:t>
                      </w:r>
                      <w:r w:rsidR="009428BC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and due each Friday.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Students should also be reading each night</w:t>
                      </w:r>
                      <w:r w:rsidR="000246FD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for 20 minutes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6EDC8217" w14:textId="4834976F" w:rsidR="00F805CF" w:rsidRPr="00A074D8" w:rsidRDefault="00F805CF" w:rsidP="00AC1B62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Just a reminder that breakfast is not served on days we delay.</w:t>
                      </w:r>
                      <w:r w:rsidR="004F2A1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Our lunch is served at the regular time.</w:t>
                      </w:r>
                    </w:p>
                    <w:p w14:paraId="299F1D45" w14:textId="77777777" w:rsidR="00EA5338" w:rsidRPr="00A074D8" w:rsidRDefault="0015676F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Thanks for all your support!</w:t>
                      </w:r>
                    </w:p>
                    <w:p w14:paraId="299F1D46" w14:textId="0EC97026" w:rsidR="009E6BAB" w:rsidRPr="00A074D8" w:rsidRDefault="009E6BAB" w:rsidP="00A351A5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Ms. Borders and </w:t>
                      </w:r>
                      <w:r w:rsidR="00944E5A" w:rsidRPr="00A074D8">
                        <w:rPr>
                          <w:rFonts w:ascii="Century Gothic" w:hAnsi="Century Gothic"/>
                          <w:sz w:val="20"/>
                          <w:szCs w:val="20"/>
                        </w:rPr>
                        <w:t>Miss Eley</w:t>
                      </w:r>
                    </w:p>
                    <w:p w14:paraId="299F1D47" w14:textId="77777777" w:rsidR="00795D7E" w:rsidRPr="00F409C5" w:rsidRDefault="00850D0A" w:rsidP="00A351A5">
                      <w:pPr>
                        <w:spacing w:after="0"/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</w:pPr>
                      <w:hyperlink r:id="rId9" w:history="1">
                        <w:r w:rsidR="00795D7E" w:rsidRPr="00F409C5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aborders@gcswave.com</w:t>
                        </w:r>
                      </w:hyperlink>
                    </w:p>
                    <w:p w14:paraId="299F1D48" w14:textId="3D42C22E" w:rsidR="007217D8" w:rsidRPr="00F409C5" w:rsidRDefault="00944E5A" w:rsidP="00A351A5">
                      <w:pPr>
                        <w:spacing w:after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heley</w:t>
                      </w:r>
                      <w:r w:rsidR="007217D8" w:rsidRPr="00F409C5">
                        <w:rPr>
                          <w:rStyle w:val="Hyperlink"/>
                          <w:rFonts w:ascii="Century Gothic" w:hAnsi="Century Gothic"/>
                          <w:sz w:val="18"/>
                          <w:szCs w:val="18"/>
                        </w:rPr>
                        <w:t>@gcswave.com</w:t>
                      </w:r>
                    </w:p>
                    <w:p w14:paraId="299F1D49" w14:textId="77777777" w:rsidR="00795D7E" w:rsidRPr="00F409C5" w:rsidRDefault="00795D7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F409C5">
                        <w:rPr>
                          <w:rFonts w:ascii="Century Gothic" w:hAnsi="Century Gothic"/>
                          <w:sz w:val="18"/>
                          <w:szCs w:val="18"/>
                        </w:rPr>
                        <w:t>(937)548-3185</w:t>
                      </w:r>
                    </w:p>
                  </w:txbxContent>
                </v:textbox>
              </v:shape>
            </w:pict>
          </mc:Fallback>
        </mc:AlternateContent>
      </w:r>
      <w:r w:rsidR="00E91D1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99F1D25" wp14:editId="299F1D26">
                <wp:simplePos x="0" y="0"/>
                <wp:positionH relativeFrom="margin">
                  <wp:align>right</wp:align>
                </wp:positionH>
                <wp:positionV relativeFrom="paragraph">
                  <wp:posOffset>866140</wp:posOffset>
                </wp:positionV>
                <wp:extent cx="3626485" cy="8397875"/>
                <wp:effectExtent l="0" t="0" r="0" b="3175"/>
                <wp:wrapNone/>
                <wp:docPr id="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3F01FAC" id="Freeform 137" o:spid="_x0000_s1026" style="position:absolute;margin-left:234.35pt;margin-top:68.2pt;width:285.55pt;height:661.25pt;z-index:-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eeece1 [3214]" stroked="f"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4D69C8">
        <w:t xml:space="preserve">    </w: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F1D27" wp14:editId="299F1D28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635" b="0"/>
                <wp:wrapNone/>
                <wp:docPr id="4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ooper Black" w:eastAsia="GungsuhChe" w:hAnsi="Cooper Black"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871944470"/>
                            </w:sdtPr>
                            <w:sdtEndPr/>
                            <w:sdtContent>
                              <w:p w14:paraId="299F1D4A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</w:pPr>
                                <w:r w:rsidRPr="00967A41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u w:val="single"/>
                                    <w:lang w:bidi="en-US"/>
                                  </w:rPr>
                                  <w:t>Ways to help your third grader at home:</w:t>
                                </w:r>
                              </w:p>
                            </w:sdtContent>
                          </w:sdt>
                          <w:p w14:paraId="299F1D4B" w14:textId="77777777" w:rsidR="00474A0B" w:rsidRPr="00474A0B" w:rsidRDefault="00474A0B" w:rsidP="00474A0B">
                            <w:pPr>
                              <w:jc w:val="center"/>
                              <w:rPr>
                                <w:rFonts w:eastAsiaTheme="majorHAnsi"/>
                                <w:b/>
                                <w:smallCaps/>
                                <w:color w:val="000000" w:themeColor="text1"/>
                              </w:rPr>
                            </w:pPr>
                          </w:p>
                          <w:sdt>
                            <w:sdtPr>
                              <w:rPr>
                                <w:rFonts w:ascii="Cooper Black" w:eastAsia="GungsuhChe" w:hAnsi="Cooper Black"/>
                                <w:b/>
                                <w:smallCap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bidi="en-US"/>
                              </w:rPr>
                              <w:id w:val="-1341007333"/>
                            </w:sdtPr>
                            <w:sdtEndPr>
                              <w:rPr>
                                <w:rFonts w:asciiTheme="minorHAnsi" w:eastAsiaTheme="minorHAnsi" w:hAnsiTheme="minorHAnsi"/>
                                <w:color w:val="auto"/>
                                <w:u w:val="none"/>
                                <w:lang w:bidi="ar-SA"/>
                              </w:rPr>
                            </w:sdtEndPr>
                            <w:sdtContent>
                              <w:p w14:paraId="299F1D4C" w14:textId="77777777" w:rsidR="00474A0B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Ask your child questions when they get home from school. Instead of “How was your day?” </w:t>
                                </w:r>
                                <w:r w:rsidR="00E93C8D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or questions that would have a yes/no answer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try these:</w:t>
                                </w:r>
                              </w:p>
                              <w:p w14:paraId="299F1D4D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made you smile today?</w:t>
                                </w:r>
                              </w:p>
                              <w:p w14:paraId="299F1D4E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-Can you think of a kind thing you did today?</w:t>
                                </w:r>
                              </w:p>
                              <w:p w14:paraId="299F1D4F" w14:textId="77777777" w:rsidR="007A0E02" w:rsidRPr="002671EC" w:rsidRDefault="007A0E02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-What did you work hard on today?</w:t>
                                </w:r>
                              </w:p>
                              <w:p w14:paraId="299F1D50" w14:textId="5B7B2EBC" w:rsidR="00474A0B" w:rsidRPr="002671EC" w:rsidRDefault="007A0E02" w:rsidP="00C532A9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-If you could change one thing about your day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,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what would it be?</w:t>
                                </w:r>
                              </w:p>
                              <w:p w14:paraId="299F1D51" w14:textId="77777777" w:rsidR="0009747C" w:rsidRPr="002671EC" w:rsidRDefault="0009747C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</w:p>
                              <w:p w14:paraId="299F1D52" w14:textId="353892E4" w:rsidR="0009747C" w:rsidRPr="002671EC" w:rsidRDefault="007217D8" w:rsidP="00474A0B">
                                <w:pPr>
                                  <w:spacing w:after="80" w:line="240" w:lineRule="auto"/>
                                  <w:ind w:left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Math </w:t>
                                </w:r>
                                <w:r w:rsidR="00640BB7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>Homework</w:t>
                                </w:r>
                                <w:r w:rsidR="00E4654B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bidi="en-US"/>
                                  </w:rPr>
                                  <w:t xml:space="preserve"> </w:t>
                                </w:r>
                              </w:p>
                              <w:p w14:paraId="299F1D53" w14:textId="25C30817" w:rsidR="00474A0B" w:rsidRPr="002671EC" w:rsidRDefault="00E4654B" w:rsidP="00474A0B">
                                <w:pPr>
                                  <w:spacing w:after="80" w:line="240" w:lineRule="auto"/>
                                  <w:ind w:left="720" w:hanging="36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>Math HW comes home on the first day of the week and is due on Friday.</w:t>
                                </w:r>
                                <w:r w:rsidR="002574B0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It will usually be fact fluency work. </w:t>
                                </w:r>
                                <w:r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 I recommend you start it on Monday. Set a timer for ten minutes</w:t>
                                </w:r>
                                <w:r w:rsidR="00BC7BD9" w:rsidRPr="002671EC"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  <w:t xml:space="preserve">. When the timer goes off stop working for the evening. Pick it back up the next day until it is complete. </w:t>
                                </w:r>
                              </w:p>
                              <w:p w14:paraId="299F1D54" w14:textId="77777777" w:rsidR="00474A0B" w:rsidRPr="002671EC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28"/>
                                    <w:szCs w:val="28"/>
                                    <w:lang w:bidi="en-US"/>
                                  </w:rPr>
                                </w:pPr>
                              </w:p>
                              <w:p w14:paraId="299F1D55" w14:textId="77777777" w:rsidR="00474A0B" w:rsidRPr="00967A41" w:rsidRDefault="00474A0B" w:rsidP="00474A0B">
                                <w:pPr>
                                  <w:spacing w:after="80" w:line="240" w:lineRule="auto"/>
                                  <w:ind w:left="720"/>
                                  <w:rPr>
                                    <w:rFonts w:ascii="Cooper Black" w:eastAsia="GungsuhChe" w:hAnsi="Cooper Black"/>
                                    <w:color w:val="000000" w:themeColor="text1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  <w:p w14:paraId="299F1D56" w14:textId="77777777" w:rsidR="00B11A54" w:rsidRPr="00474A0B" w:rsidRDefault="00850D0A" w:rsidP="00474A0B">
                                <w:pPr>
                                  <w:pStyle w:val="SectionLabelRightAligned"/>
                                  <w:jc w:val="left"/>
                                  <w:rPr>
                                    <w:sz w:val="32"/>
                                    <w:szCs w:val="32"/>
                                  </w:rPr>
                                </w:pPr>
                              </w:p>
                            </w:sdtContent>
                          </w:sdt>
                          <w:sdt>
                            <w:sdtPr>
                              <w:rPr>
                                <w:rStyle w:val="TextChar"/>
                                <w:sz w:val="32"/>
                                <w:szCs w:val="32"/>
                              </w:rPr>
                              <w:id w:val="871944471"/>
                            </w:sdtPr>
                            <w:sdtEndPr>
                              <w:rPr>
                                <w:rStyle w:val="DefaultParagraphFont"/>
                                <w:b/>
                                <w:i/>
                                <w:sz w:val="28"/>
                                <w:szCs w:val="28"/>
                              </w:rPr>
                            </w:sdtEndPr>
                            <w:sdtContent>
                              <w:p w14:paraId="299F1D57" w14:textId="77777777" w:rsidR="00EC35DE" w:rsidRPr="00474A0B" w:rsidRDefault="00EC35DE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8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9" w14:textId="77777777" w:rsidR="00856F37" w:rsidRPr="00474A0B" w:rsidRDefault="00856F37" w:rsidP="00A074D8">
                                <w:pPr>
                                  <w:pStyle w:val="Text"/>
                                  <w:rPr>
                                    <w:rStyle w:val="TextChar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99F1D5A" w14:textId="77777777" w:rsidR="00DD60A4" w:rsidRPr="00CD7B4D" w:rsidRDefault="00850D0A" w:rsidP="00A074D8">
                                <w:pPr>
                                  <w:pStyle w:val="Text"/>
                                </w:pPr>
                              </w:p>
                            </w:sdtContent>
                          </w:sdt>
                          <w:p w14:paraId="299F1D5B" w14:textId="77777777" w:rsidR="00DD60A4" w:rsidRDefault="00DD60A4">
                            <w:pPr>
                              <w:pStyle w:val="TextRightAligned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7"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" fillcolor="#eeece1 [3214]" stroked="f">
                <v:textbox>
                  <w:txbxContent>
                    <w:sdt>
                      <w:sdtPr>
                        <w:rPr>
                          <w:rFonts w:ascii="Cooper Black" w:eastAsia="GungsuhChe" w:hAnsi="Cooper Black"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871944470"/>
                      </w:sdtPr>
                      <w:sdtEndPr/>
                      <w:sdtContent>
                        <w:p w14:paraId="299F1D4A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</w:pPr>
                          <w:r w:rsidRPr="00967A41"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u w:val="single"/>
                              <w:lang w:bidi="en-US"/>
                            </w:rPr>
                            <w:t>Ways to help your third grader at home:</w:t>
                          </w:r>
                        </w:p>
                      </w:sdtContent>
                    </w:sdt>
                    <w:p w14:paraId="299F1D4B" w14:textId="77777777" w:rsidR="00474A0B" w:rsidRPr="00474A0B" w:rsidRDefault="00474A0B" w:rsidP="00474A0B">
                      <w:pPr>
                        <w:jc w:val="center"/>
                        <w:rPr>
                          <w:rFonts w:eastAsiaTheme="majorHAnsi"/>
                          <w:b/>
                          <w:smallCaps/>
                          <w:color w:val="000000" w:themeColor="text1"/>
                        </w:rPr>
                      </w:pPr>
                    </w:p>
                    <w:sdt>
                      <w:sdtPr>
                        <w:rPr>
                          <w:rFonts w:ascii="Cooper Black" w:eastAsia="GungsuhChe" w:hAnsi="Cooper Black"/>
                          <w:b/>
                          <w:smallCaps/>
                          <w:color w:val="000000" w:themeColor="text1"/>
                          <w:sz w:val="32"/>
                          <w:szCs w:val="32"/>
                          <w:u w:val="single"/>
                          <w:lang w:bidi="en-US"/>
                        </w:rPr>
                        <w:id w:val="-1341007333"/>
                      </w:sdtPr>
                      <w:sdtEndPr>
                        <w:rPr>
                          <w:rFonts w:asciiTheme="minorHAnsi" w:eastAsiaTheme="minorHAnsi" w:hAnsiTheme="minorHAnsi"/>
                          <w:color w:val="auto"/>
                          <w:u w:val="none"/>
                          <w:lang w:bidi="ar-SA"/>
                        </w:rPr>
                      </w:sdtEndPr>
                      <w:sdtContent>
                        <w:p w14:paraId="299F1D4C" w14:textId="77777777" w:rsidR="00474A0B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Ask your child questions when they get home from school. Instead of “How was your day?” </w:t>
                          </w:r>
                          <w:r w:rsidR="00E93C8D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or questions that would have a yes/no answer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try these:</w:t>
                          </w:r>
                        </w:p>
                        <w:p w14:paraId="299F1D4D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made you smile today?</w:t>
                          </w:r>
                        </w:p>
                        <w:p w14:paraId="299F1D4E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-Can you think of a kind thing you did today?</w:t>
                          </w:r>
                        </w:p>
                        <w:p w14:paraId="299F1D4F" w14:textId="77777777" w:rsidR="007A0E02" w:rsidRPr="002671EC" w:rsidRDefault="007A0E02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-What did you work hard on today?</w:t>
                          </w:r>
                        </w:p>
                        <w:p w14:paraId="299F1D50" w14:textId="5B7B2EBC" w:rsidR="00474A0B" w:rsidRPr="002671EC" w:rsidRDefault="007A0E02" w:rsidP="00C532A9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-If you could change one thing about your day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,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what would it be?</w:t>
                          </w:r>
                        </w:p>
                        <w:p w14:paraId="299F1D51" w14:textId="77777777" w:rsidR="0009747C" w:rsidRPr="002671EC" w:rsidRDefault="0009747C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</w:p>
                        <w:p w14:paraId="299F1D52" w14:textId="353892E4" w:rsidR="0009747C" w:rsidRPr="002671EC" w:rsidRDefault="007217D8" w:rsidP="00474A0B">
                          <w:pPr>
                            <w:spacing w:after="80" w:line="240" w:lineRule="auto"/>
                            <w:ind w:left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Math </w:t>
                          </w:r>
                          <w:r w:rsidR="00640BB7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>Homework</w:t>
                          </w:r>
                          <w:r w:rsidR="00E4654B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u w:val="single"/>
                              <w:lang w:bidi="en-US"/>
                            </w:rPr>
                            <w:t xml:space="preserve"> </w:t>
                          </w:r>
                        </w:p>
                        <w:p w14:paraId="299F1D53" w14:textId="25C30817" w:rsidR="00474A0B" w:rsidRPr="002671EC" w:rsidRDefault="00E4654B" w:rsidP="00474A0B">
                          <w:pPr>
                            <w:spacing w:after="80" w:line="240" w:lineRule="auto"/>
                            <w:ind w:left="720" w:hanging="36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>Math HW comes home on the first day of the week and is due on Friday.</w:t>
                          </w:r>
                          <w:r w:rsidR="002574B0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It will usually be fact fluency work. </w:t>
                          </w:r>
                          <w:r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 I recommend you start it on Monday. Set a timer for ten minutes</w:t>
                          </w:r>
                          <w:r w:rsidR="00BC7BD9" w:rsidRPr="002671EC"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  <w:t xml:space="preserve">. When the timer goes off stop working for the evening. Pick it back up the next day until it is complete. </w:t>
                          </w:r>
                        </w:p>
                        <w:p w14:paraId="299F1D54" w14:textId="77777777" w:rsidR="00474A0B" w:rsidRPr="002671EC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28"/>
                              <w:szCs w:val="28"/>
                              <w:lang w:bidi="en-US"/>
                            </w:rPr>
                          </w:pPr>
                        </w:p>
                        <w:p w14:paraId="299F1D55" w14:textId="77777777" w:rsidR="00474A0B" w:rsidRPr="00967A41" w:rsidRDefault="00474A0B" w:rsidP="00474A0B">
                          <w:pPr>
                            <w:spacing w:after="80" w:line="240" w:lineRule="auto"/>
                            <w:ind w:left="720"/>
                            <w:rPr>
                              <w:rFonts w:ascii="Cooper Black" w:eastAsia="GungsuhChe" w:hAnsi="Cooper Black"/>
                              <w:color w:val="000000" w:themeColor="text1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  <w:p w14:paraId="299F1D56" w14:textId="77777777" w:rsidR="00B11A54" w:rsidRPr="00474A0B" w:rsidRDefault="00850D0A" w:rsidP="00474A0B">
                          <w:pPr>
                            <w:pStyle w:val="SectionLabelRightAligned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</w:p>
                      </w:sdtContent>
                    </w:sdt>
                    <w:sdt>
                      <w:sdtPr>
                        <w:rPr>
                          <w:rStyle w:val="TextChar"/>
                          <w:sz w:val="32"/>
                          <w:szCs w:val="32"/>
                        </w:rPr>
                        <w:id w:val="871944471"/>
                      </w:sdtPr>
                      <w:sdtEndPr>
                        <w:rPr>
                          <w:rStyle w:val="DefaultParagraphFont"/>
                          <w:b/>
                          <w:i/>
                          <w:sz w:val="28"/>
                          <w:szCs w:val="28"/>
                        </w:rPr>
                      </w:sdtEndPr>
                      <w:sdtContent>
                        <w:p w14:paraId="299F1D57" w14:textId="77777777" w:rsidR="00EC35DE" w:rsidRPr="00474A0B" w:rsidRDefault="00EC35DE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8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9" w14:textId="77777777" w:rsidR="00856F37" w:rsidRPr="00474A0B" w:rsidRDefault="00856F37" w:rsidP="00A074D8">
                          <w:pPr>
                            <w:pStyle w:val="Text"/>
                            <w:rPr>
                              <w:rStyle w:val="TextChar"/>
                              <w:sz w:val="32"/>
                              <w:szCs w:val="32"/>
                            </w:rPr>
                          </w:pPr>
                        </w:p>
                        <w:p w14:paraId="299F1D5A" w14:textId="77777777" w:rsidR="00DD60A4" w:rsidRPr="00CD7B4D" w:rsidRDefault="00850D0A" w:rsidP="00A074D8">
                          <w:pPr>
                            <w:pStyle w:val="Text"/>
                          </w:pPr>
                        </w:p>
                      </w:sdtContent>
                    </w:sdt>
                    <w:p w14:paraId="299F1D5B" w14:textId="77777777" w:rsidR="00DD60A4" w:rsidRDefault="00DD60A4">
                      <w:pPr>
                        <w:pStyle w:val="TextRightAligned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99F1D29" wp14:editId="299F1D2A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4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899F6B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99F1D2B" wp14:editId="299F1D2C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4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EA0A9D3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white [3212]" stroked="f"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710CB0">
        <w:rPr>
          <w:noProof/>
        </w:rPr>
        <w:t xml:space="preserve">    </w:t>
      </w:r>
      <w:r w:rsidR="007217D8">
        <w:rPr>
          <w:noProof/>
        </w:rPr>
        <w:drawing>
          <wp:inline distT="0" distB="0" distL="0" distR="0" wp14:anchorId="299F1D2D" wp14:editId="299F1D2E">
            <wp:extent cx="2076450" cy="16042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16-illustration-of-colorful-autumn-leaves-pv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16" cy="162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3F9">
        <w:br w:type="page"/>
      </w:r>
      <w:r w:rsidR="004F4B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5E94B880" wp14:editId="18A92FE8">
                <wp:simplePos x="0" y="0"/>
                <wp:positionH relativeFrom="column">
                  <wp:posOffset>4355093</wp:posOffset>
                </wp:positionH>
                <wp:positionV relativeFrom="paragraph">
                  <wp:posOffset>7486423</wp:posOffset>
                </wp:positionV>
                <wp:extent cx="2447925" cy="12001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200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4D5F697" id="Oval 12" o:spid="_x0000_s1026" style="position:absolute;margin-left:342.9pt;margin-top:589.5pt;width:192.75pt;height:94.5pt;z-index:2517119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" filled="f" strokecolor="black [3213]" strokeweight="2pt">
                <v:stroke dashstyle="3 1"/>
              </v:oval>
            </w:pict>
          </mc:Fallback>
        </mc:AlternateContent>
      </w:r>
      <w:r w:rsidR="0081267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9F1D2F" wp14:editId="69CD32D8">
                <wp:simplePos x="0" y="0"/>
                <wp:positionH relativeFrom="column">
                  <wp:posOffset>4133850</wp:posOffset>
                </wp:positionH>
                <wp:positionV relativeFrom="paragraph">
                  <wp:posOffset>1428750</wp:posOffset>
                </wp:positionV>
                <wp:extent cx="2957830" cy="7893050"/>
                <wp:effectExtent l="0" t="0" r="0" b="0"/>
                <wp:wrapNone/>
                <wp:docPr id="4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789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5C" w14:textId="77777777" w:rsidR="00812670" w:rsidRDefault="00812670" w:rsidP="00192518">
                            <w:pP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99F1D7A" wp14:editId="299F1D7B">
                                  <wp:extent cx="2383001" cy="1041991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th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6413" cy="104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F1D5D" w14:textId="77777777" w:rsidR="003505B7" w:rsidRPr="00B45E51" w:rsidRDefault="00470840" w:rsidP="00192518">
                            <w:pPr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45E51">
                              <w:rPr>
                                <w:rFonts w:ascii="Century Gothic" w:hAnsi="Century Gothic" w:cstheme="minorHAnsi"/>
                                <w:b/>
                                <w:sz w:val="28"/>
                                <w:szCs w:val="28"/>
                              </w:rPr>
                              <w:t>Science and Social Studies</w:t>
                            </w:r>
                          </w:p>
                          <w:p w14:paraId="299F1D5E" w14:textId="485345C6" w:rsidR="000950F6" w:rsidRPr="00787EA6" w:rsidRDefault="00470840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alternate between units in 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Science and Social Studies</w:t>
                            </w:r>
                            <w:r w:rsidR="00A370EC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this school year</w:t>
                            </w:r>
                            <w:r w:rsidR="00B45E51" w:rsidRPr="00787EA6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F736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Social Studies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have gone over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rules, laws, and our constitution. We are now talking about 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map parts and map reading.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We will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use </w:t>
                            </w:r>
                            <w:r w:rsidR="005631C2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</w:t>
                            </w:r>
                            <w:r w:rsidR="0032263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title, key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, and the alphanumeric grid. </w:t>
                            </w:r>
                            <w:r w:rsidR="004D39D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Students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ED3BA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will learn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the difference between political and physical maps </w:t>
                            </w:r>
                            <w:r w:rsidR="00B45E51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as well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. 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have a map at home have them show you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what they know</w:t>
                            </w:r>
                            <w:r w:rsidR="00DC4092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!</w:t>
                            </w:r>
                          </w:p>
                          <w:p w14:paraId="06C39900" w14:textId="35CCF24E" w:rsidR="00EB5523" w:rsidRPr="00787EA6" w:rsidRDefault="00EB5523" w:rsidP="00470840">
                            <w:pPr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In Science we </w:t>
                            </w:r>
                            <w:r w:rsidR="00F0552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will</w:t>
                            </w:r>
                            <w:r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CB18CC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begin</w:t>
                            </w:r>
                            <w:r w:rsidR="0013536E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 life cycles. This time of year is a perfect time to look for seeds forming in the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garden. </w:t>
                            </w:r>
                            <w:r w:rsidR="00D6002F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 xml:space="preserve">Seeds are an important part of a plant life cycle. </w:t>
                            </w:r>
                            <w:r w:rsidR="0068299D" w:rsidRPr="00787EA6">
                              <w:rPr>
                                <w:rStyle w:val="TextRightAlignedChar"/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bidi="ar-SA"/>
                              </w:rPr>
                              <w:t>If you happen to find any seeds at home send them in! We’d love to look at them closely.</w:t>
                            </w:r>
                          </w:p>
                          <w:p w14:paraId="299F1D5F" w14:textId="3839F3B0" w:rsidR="00B45E51" w:rsidRDefault="00B45E51" w:rsidP="00470840">
                            <w:pP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14:paraId="299F1D60" w14:textId="3F6ACA2E" w:rsidR="00CE447A" w:rsidRPr="006D5FF8" w:rsidRDefault="00ED3BAC" w:rsidP="00ED3BAC">
                            <w:pPr>
                              <w:spacing w:after="0"/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  <w:t xml:space="preserve">     </w:t>
                            </w:r>
                            <w:r w:rsidR="006D5FF8">
                              <w:rPr>
                                <w:rStyle w:val="TextRightAlignedChar"/>
                                <w:rFonts w:ascii="Century Gothic" w:eastAsiaTheme="minorHAnsi" w:hAnsi="Century Gothic" w:cstheme="minorHAnsi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9135F1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September</w:t>
                            </w:r>
                            <w:r w:rsidR="005103A3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973859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Wave Wonders</w:t>
                            </w:r>
                          </w:p>
                          <w:p w14:paraId="17F94BEC" w14:textId="0A4267F2" w:rsidR="00DA1201" w:rsidRDefault="00D346A2" w:rsidP="001207D6">
                            <w:pPr>
                              <w:spacing w:after="0"/>
                              <w:ind w:left="72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</w:t>
                            </w:r>
                            <w:r w:rsidR="006D5FF8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Bryce Wynn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</w:t>
                            </w:r>
                          </w:p>
                          <w:p w14:paraId="3230D4BB" w14:textId="50C3C001" w:rsidR="00D346A2" w:rsidRPr="0020459A" w:rsidRDefault="00DA1201" w:rsidP="001207D6">
                            <w:pPr>
                              <w:spacing w:after="0"/>
                              <w:ind w:left="720"/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</w:pPr>
                            <w:r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</w:t>
                            </w:r>
                            <w:r w:rsidR="0005329B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Morgan B</w:t>
                            </w:r>
                            <w:r w:rsidR="00E33F12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>illig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</w:t>
                            </w:r>
                            <w:r w:rsid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20459A" w:rsidRPr="0020459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</w:t>
                            </w:r>
                            <w:r w:rsidR="008F7CBA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</w:t>
                            </w:r>
                            <w:r w:rsidR="001207D6">
                              <w:rPr>
                                <w:rStyle w:val="TextRightAlignedChar"/>
                                <w:rFonts w:ascii="Amasis MT Pro Black" w:hAnsi="Amasis MT Pro Black"/>
                                <w:noProof/>
                                <w:sz w:val="26"/>
                                <w:lang w:bidi="ar-SA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2F" id="Text Box 183" o:spid="_x0000_s1029" type="#_x0000_t202" style="position:absolute;margin-left:325.5pt;margin-top:112.5pt;width:232.9pt;height:6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tVvA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" filled="f" stroked="f">
                <v:textbox>
                  <w:txbxContent>
                    <w:p w14:paraId="299F1D5C" w14:textId="77777777" w:rsidR="00812670" w:rsidRDefault="00812670" w:rsidP="00192518">
                      <w:pPr>
                        <w:rPr>
                          <w:rFonts w:ascii="Century Gothic" w:hAnsi="Century Gothic" w:cstheme="minorHAnsi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 w:cstheme="minorHAnsi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99F1D7A" wp14:editId="299F1D7B">
                            <wp:extent cx="2383001" cy="1041991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th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6413" cy="104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F1D5D" w14:textId="77777777" w:rsidR="003505B7" w:rsidRPr="00B45E51" w:rsidRDefault="00470840" w:rsidP="00192518">
                      <w:pPr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</w:pPr>
                      <w:r w:rsidRPr="00B45E51">
                        <w:rPr>
                          <w:rFonts w:ascii="Century Gothic" w:hAnsi="Century Gothic" w:cstheme="minorHAnsi"/>
                          <w:b/>
                          <w:sz w:val="28"/>
                          <w:szCs w:val="28"/>
                        </w:rPr>
                        <w:t>Science and Social Studies</w:t>
                      </w:r>
                    </w:p>
                    <w:p w14:paraId="299F1D5E" w14:textId="485345C6" w:rsidR="000950F6" w:rsidRPr="00787EA6" w:rsidRDefault="00470840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We will alternate between units in 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>Science and Social Studies</w:t>
                      </w:r>
                      <w:r w:rsidR="00A370EC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 this school year</w:t>
                      </w:r>
                      <w:r w:rsidR="00B45E51" w:rsidRPr="00787EA6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2F7361">
                        <w:rPr>
                          <w:rFonts w:ascii="Century Gothic" w:hAnsi="Century Gothic" w:cstheme="minorHAnsi"/>
                          <w:color w:val="000000" w:themeColor="text1"/>
                          <w:sz w:val="24"/>
                          <w:szCs w:val="24"/>
                        </w:rPr>
                        <w:t xml:space="preserve">In Social Studies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have gone over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rules, laws, and our constitution. We are now talking about 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map parts and map reading.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We will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use </w:t>
                      </w:r>
                      <w:r w:rsidR="005631C2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</w:t>
                      </w:r>
                      <w:r w:rsidR="0032263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title, key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, and the alphanumeric grid. </w:t>
                      </w:r>
                      <w:r w:rsidR="004D39D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Students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ED3BA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will learn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the difference between political and physical maps </w:t>
                      </w:r>
                      <w:r w:rsidR="00B45E51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as well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. 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have a map at home have them show you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what they know</w:t>
                      </w:r>
                      <w:r w:rsidR="00DC4092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!</w:t>
                      </w:r>
                    </w:p>
                    <w:p w14:paraId="06C39900" w14:textId="35CCF24E" w:rsidR="00EB5523" w:rsidRPr="00787EA6" w:rsidRDefault="00EB5523" w:rsidP="00470840">
                      <w:pPr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</w:pP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In Science we </w:t>
                      </w:r>
                      <w:r w:rsidR="00F0552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will</w:t>
                      </w:r>
                      <w:r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CB18CC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begin</w:t>
                      </w:r>
                      <w:r w:rsidR="0013536E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 life cycles. This time of year is a perfect time to look for seeds forming in the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garden. </w:t>
                      </w:r>
                      <w:r w:rsidR="00D6002F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 xml:space="preserve">Seeds are an important part of a plant life cycle. </w:t>
                      </w:r>
                      <w:r w:rsidR="0068299D" w:rsidRPr="00787EA6">
                        <w:rPr>
                          <w:rStyle w:val="TextRightAlignedChar"/>
                          <w:rFonts w:ascii="Century Gothic" w:hAnsi="Century Gothic"/>
                          <w:noProof/>
                          <w:sz w:val="24"/>
                          <w:szCs w:val="24"/>
                          <w:lang w:bidi="ar-SA"/>
                        </w:rPr>
                        <w:t>If you happen to find any seeds at home send them in! We’d love to look at them closely.</w:t>
                      </w:r>
                    </w:p>
                    <w:p w14:paraId="299F1D5F" w14:textId="3839F3B0" w:rsidR="00B45E51" w:rsidRDefault="00B45E51" w:rsidP="00470840">
                      <w:pP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</w:p>
                    <w:p w14:paraId="299F1D60" w14:textId="3F6ACA2E" w:rsidR="00CE447A" w:rsidRPr="006D5FF8" w:rsidRDefault="00ED3BAC" w:rsidP="00ED3BAC">
                      <w:pPr>
                        <w:spacing w:after="0"/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  <w:t xml:space="preserve">     </w:t>
                      </w:r>
                      <w:r w:rsidR="006D5FF8">
                        <w:rPr>
                          <w:rStyle w:val="TextRightAlignedChar"/>
                          <w:rFonts w:ascii="Century Gothic" w:eastAsiaTheme="minorHAnsi" w:hAnsi="Century Gothic" w:cstheme="minorHAnsi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9135F1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September</w:t>
                      </w:r>
                      <w:r w:rsidR="005103A3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973859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Wave Wonders</w:t>
                      </w:r>
                    </w:p>
                    <w:p w14:paraId="17F94BEC" w14:textId="0A4267F2" w:rsidR="00DA1201" w:rsidRDefault="00D346A2" w:rsidP="001207D6">
                      <w:pPr>
                        <w:spacing w:after="0"/>
                        <w:ind w:left="72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</w:t>
                      </w:r>
                      <w:r w:rsidR="006D5FF8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Bryce Wynn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</w:t>
                      </w:r>
                    </w:p>
                    <w:p w14:paraId="3230D4BB" w14:textId="50C3C001" w:rsidR="00D346A2" w:rsidRPr="0020459A" w:rsidRDefault="00DA1201" w:rsidP="001207D6">
                      <w:pPr>
                        <w:spacing w:after="0"/>
                        <w:ind w:left="720"/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</w:pPr>
                      <w:r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</w:t>
                      </w:r>
                      <w:r w:rsidR="0005329B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Morgan B</w:t>
                      </w:r>
                      <w:r w:rsidR="00E33F12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>illig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</w:t>
                      </w:r>
                      <w:r w:rsid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20459A" w:rsidRPr="0020459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</w:t>
                      </w:r>
                      <w:r w:rsidR="008F7CBA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</w:t>
                      </w:r>
                      <w:r w:rsidR="001207D6">
                        <w:rPr>
                          <w:rStyle w:val="TextRightAlignedChar"/>
                          <w:rFonts w:ascii="Amasis MT Pro Black" w:hAnsi="Amasis MT Pro Black"/>
                          <w:noProof/>
                          <w:sz w:val="26"/>
                          <w:lang w:bidi="ar-SA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624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9F1D31" wp14:editId="299F1D32">
                <wp:simplePos x="0" y="0"/>
                <wp:positionH relativeFrom="column">
                  <wp:posOffset>176842</wp:posOffset>
                </wp:positionH>
                <wp:positionV relativeFrom="paragraph">
                  <wp:posOffset>737558</wp:posOffset>
                </wp:positionV>
                <wp:extent cx="3262713" cy="8405723"/>
                <wp:effectExtent l="0" t="0" r="13970" b="14605"/>
                <wp:wrapNone/>
                <wp:docPr id="4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713" cy="8405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62" w14:textId="77777777" w:rsidR="004840A2" w:rsidRDefault="004840A2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63" w14:textId="77777777" w:rsidR="00F406F5" w:rsidRPr="00A074D8" w:rsidRDefault="00F406F5" w:rsidP="00A074D8">
                            <w:pPr>
                              <w:pStyle w:val="Text"/>
                            </w:pPr>
                            <w:r w:rsidRPr="00A074D8">
                              <w:t>Looking Ahead</w:t>
                            </w:r>
                          </w:p>
                          <w:p w14:paraId="299F1D64" w14:textId="77777777" w:rsidR="00F406F5" w:rsidRPr="00805B74" w:rsidRDefault="00F406F5" w:rsidP="00A074D8">
                            <w:pPr>
                              <w:pStyle w:val="Text"/>
                            </w:pPr>
                          </w:p>
                          <w:p w14:paraId="299F1D65" w14:textId="2AEAB4ED" w:rsidR="00DC4092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</w:t>
                            </w:r>
                            <w:r w:rsidR="007C4EC3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ues</w:t>
                            </w: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day, October </w:t>
                            </w:r>
                            <w:r w:rsidR="00602109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99F1D66" w14:textId="77777777" w:rsidR="00451210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Fundraiser ends</w:t>
                            </w:r>
                          </w:p>
                          <w:p w14:paraId="299F1D67" w14:textId="77777777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All money and orders are due at this time.</w:t>
                            </w:r>
                          </w:p>
                          <w:p w14:paraId="43E08E77" w14:textId="18C6442C" w:rsidR="00DD3F15" w:rsidRPr="00805B74" w:rsidRDefault="00DD3F1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093216C4" w14:textId="723BABBD" w:rsidR="00DD3F15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Monday, October 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67C1B3B0" w14:textId="71411FA8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Teacher In-Service</w:t>
                            </w:r>
                          </w:p>
                          <w:p w14:paraId="6A685E53" w14:textId="3DCD894C" w:rsidR="00805B74" w:rsidRPr="00805B74" w:rsidRDefault="00805B74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14:paraId="2994A2BE" w14:textId="77777777" w:rsidR="00FD6351" w:rsidRPr="00805B74" w:rsidRDefault="00FD635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299F1D6C" w14:textId="6EB43A2F" w:rsidR="00C92301" w:rsidRPr="00805B74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Friday, October </w:t>
                            </w:r>
                            <w:r w:rsidR="0032425C"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299F1D6D" w14:textId="77777777" w:rsidR="00C92301" w:rsidRDefault="00C9230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End of First Quarter</w:t>
                            </w:r>
                          </w:p>
                          <w:p w14:paraId="2A3B4B37" w14:textId="77777777" w:rsidR="006442E1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756EFC01" w14:textId="35406990" w:rsidR="006442E1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Thursday, November </w:t>
                            </w:r>
                          </w:p>
                          <w:p w14:paraId="4456CF7D" w14:textId="6C768FF7" w:rsidR="006442E1" w:rsidRPr="00805B74" w:rsidRDefault="006442E1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extChar"/>
                                <w:sz w:val="24"/>
                                <w:szCs w:val="24"/>
                              </w:rPr>
                              <w:t>Picture Retake Day</w:t>
                            </w:r>
                          </w:p>
                          <w:p w14:paraId="299F1D6E" w14:textId="77777777" w:rsidR="00812670" w:rsidRPr="00805B74" w:rsidRDefault="00812670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77EFFA84" w14:textId="4A770092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C8626E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C6A9283" w14:textId="77777777" w:rsidR="007B72CF" w:rsidRPr="00805B74" w:rsidRDefault="007B72CF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Parent Teacher Conferences begin. Please look for more information to come home.</w:t>
                            </w:r>
                          </w:p>
                          <w:p w14:paraId="299F1D72" w14:textId="2F838F78" w:rsidR="00F406F5" w:rsidRPr="00805B74" w:rsidRDefault="00F406F5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</w:p>
                          <w:p w14:paraId="179BAC81" w14:textId="5E63EBA2" w:rsidR="00B459A8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2</w:t>
                            </w:r>
                            <w:r w:rsidR="000828BF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-2</w:t>
                            </w:r>
                            <w:r w:rsidR="006442E1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299F1D76" w14:textId="4921252B" w:rsidR="00B45E51" w:rsidRPr="003C2D93" w:rsidRDefault="009428BC" w:rsidP="00A074D8">
                            <w:pPr>
                              <w:pStyle w:val="Text"/>
                              <w:rPr>
                                <w:rStyle w:val="TextChar"/>
                                <w:sz w:val="24"/>
                                <w:szCs w:val="24"/>
                              </w:rPr>
                            </w:pPr>
                            <w:r w:rsidRPr="00805B74">
                              <w:rPr>
                                <w:rStyle w:val="TextChar"/>
                                <w:sz w:val="24"/>
                                <w:szCs w:val="24"/>
                              </w:rPr>
                              <w:t>Thankgiving Break</w:t>
                            </w:r>
                          </w:p>
                          <w:p w14:paraId="299F1D77" w14:textId="77777777" w:rsidR="009428BC" w:rsidRDefault="009428BC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</w:p>
                          <w:p w14:paraId="299F1D78" w14:textId="77777777" w:rsidR="00FF54C7" w:rsidRDefault="00B45E51" w:rsidP="00A074D8">
                            <w:pPr>
                              <w:pStyle w:val="Text"/>
                              <w:rPr>
                                <w:rStyle w:val="TextChar"/>
                              </w:rPr>
                            </w:pPr>
                            <w:r>
                              <w:drawing>
                                <wp:inline distT="0" distB="0" distL="0" distR="0" wp14:anchorId="299F1D7C" wp14:editId="50F1C33E">
                                  <wp:extent cx="2867025" cy="183360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umpkin_PNG9383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9620" cy="183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1" id="Text Box 184" o:spid="_x0000_s1030" type="#_x0000_t202" style="position:absolute;margin-left:13.9pt;margin-top:58.1pt;width:256.9pt;height:66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c7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" filled="f" stroked="f">
                <v:textbox inset="0,0,0,0">
                  <w:txbxContent>
                    <w:p w14:paraId="299F1D62" w14:textId="77777777" w:rsidR="004840A2" w:rsidRDefault="004840A2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63" w14:textId="77777777" w:rsidR="00F406F5" w:rsidRPr="00A074D8" w:rsidRDefault="00F406F5" w:rsidP="00A074D8">
                      <w:pPr>
                        <w:pStyle w:val="Text"/>
                      </w:pPr>
                      <w:r w:rsidRPr="00A074D8">
                        <w:t>Looking Ahead</w:t>
                      </w:r>
                    </w:p>
                    <w:p w14:paraId="299F1D64" w14:textId="77777777" w:rsidR="00F406F5" w:rsidRPr="00805B74" w:rsidRDefault="00F406F5" w:rsidP="00A074D8">
                      <w:pPr>
                        <w:pStyle w:val="Text"/>
                      </w:pPr>
                    </w:p>
                    <w:p w14:paraId="299F1D65" w14:textId="2AEAB4ED" w:rsidR="00DC4092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</w:t>
                      </w:r>
                      <w:r w:rsidR="007C4EC3">
                        <w:rPr>
                          <w:rStyle w:val="TextChar"/>
                          <w:sz w:val="24"/>
                          <w:szCs w:val="24"/>
                        </w:rPr>
                        <w:t>ues</w:t>
                      </w: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day, October </w:t>
                      </w:r>
                      <w:r w:rsidR="00602109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299F1D66" w14:textId="77777777" w:rsidR="00451210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Fundraiser ends</w:t>
                      </w:r>
                    </w:p>
                    <w:p w14:paraId="299F1D67" w14:textId="77777777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All money and orders are due at this time.</w:t>
                      </w:r>
                    </w:p>
                    <w:p w14:paraId="43E08E77" w14:textId="18C6442C" w:rsidR="00DD3F15" w:rsidRPr="00805B74" w:rsidRDefault="00DD3F1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093216C4" w14:textId="723BABBD" w:rsidR="00DD3F15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Monday, October 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3</w:t>
                      </w:r>
                    </w:p>
                    <w:p w14:paraId="67C1B3B0" w14:textId="71411FA8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Teacher In-Service</w:t>
                      </w:r>
                    </w:p>
                    <w:p w14:paraId="6A685E53" w14:textId="3DCD894C" w:rsidR="00805B74" w:rsidRPr="00805B74" w:rsidRDefault="00805B74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No school</w:t>
                      </w:r>
                    </w:p>
                    <w:p w14:paraId="2994A2BE" w14:textId="77777777" w:rsidR="00FD6351" w:rsidRPr="00805B74" w:rsidRDefault="00FD635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299F1D6C" w14:textId="6EB43A2F" w:rsidR="00C92301" w:rsidRPr="00805B74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Friday, October </w:t>
                      </w:r>
                      <w:r w:rsidR="0032425C" w:rsidRPr="00805B74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7</w:t>
                      </w:r>
                    </w:p>
                    <w:p w14:paraId="299F1D6D" w14:textId="77777777" w:rsidR="00C92301" w:rsidRDefault="00C9230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End of First Quarter</w:t>
                      </w:r>
                    </w:p>
                    <w:p w14:paraId="2A3B4B37" w14:textId="77777777" w:rsidR="006442E1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756EFC01" w14:textId="35406990" w:rsidR="006442E1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>
                        <w:rPr>
                          <w:rStyle w:val="TextChar"/>
                          <w:sz w:val="24"/>
                          <w:szCs w:val="24"/>
                        </w:rPr>
                        <w:t xml:space="preserve">Thursday, November </w:t>
                      </w:r>
                    </w:p>
                    <w:p w14:paraId="4456CF7D" w14:textId="6C768FF7" w:rsidR="006442E1" w:rsidRPr="00805B74" w:rsidRDefault="006442E1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>
                        <w:rPr>
                          <w:rStyle w:val="TextChar"/>
                          <w:sz w:val="24"/>
                          <w:szCs w:val="24"/>
                        </w:rPr>
                        <w:t>Picture Retake Day</w:t>
                      </w:r>
                    </w:p>
                    <w:p w14:paraId="299F1D6E" w14:textId="77777777" w:rsidR="00812670" w:rsidRPr="00805B74" w:rsidRDefault="00812670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77EFFA84" w14:textId="4A770092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Tuesday, </w:t>
                      </w:r>
                      <w:r w:rsidR="00C8626E">
                        <w:rPr>
                          <w:rStyle w:val="TextChar"/>
                          <w:sz w:val="24"/>
                          <w:szCs w:val="24"/>
                        </w:rPr>
                        <w:t xml:space="preserve">November 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7</w:t>
                      </w:r>
                    </w:p>
                    <w:p w14:paraId="4C6A9283" w14:textId="77777777" w:rsidR="007B72CF" w:rsidRPr="00805B74" w:rsidRDefault="007B72CF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Parent Teacher Conferences begin. Please look for more information to come home.</w:t>
                      </w:r>
                    </w:p>
                    <w:p w14:paraId="299F1D72" w14:textId="2F838F78" w:rsidR="00F406F5" w:rsidRPr="00805B74" w:rsidRDefault="00F406F5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</w:p>
                    <w:p w14:paraId="179BAC81" w14:textId="5E63EBA2" w:rsidR="00B459A8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 xml:space="preserve">November 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2</w:t>
                      </w:r>
                      <w:r w:rsidR="000828BF">
                        <w:rPr>
                          <w:rStyle w:val="TextChar"/>
                          <w:sz w:val="24"/>
                          <w:szCs w:val="24"/>
                        </w:rPr>
                        <w:t>-2</w:t>
                      </w:r>
                      <w:r w:rsidR="006442E1">
                        <w:rPr>
                          <w:rStyle w:val="TextChar"/>
                          <w:sz w:val="24"/>
                          <w:szCs w:val="24"/>
                        </w:rPr>
                        <w:t>4</w:t>
                      </w:r>
                    </w:p>
                    <w:p w14:paraId="299F1D76" w14:textId="4921252B" w:rsidR="00B45E51" w:rsidRPr="003C2D93" w:rsidRDefault="009428BC" w:rsidP="00A074D8">
                      <w:pPr>
                        <w:pStyle w:val="Text"/>
                        <w:rPr>
                          <w:rStyle w:val="TextChar"/>
                          <w:sz w:val="24"/>
                          <w:szCs w:val="24"/>
                        </w:rPr>
                      </w:pPr>
                      <w:r w:rsidRPr="00805B74">
                        <w:rPr>
                          <w:rStyle w:val="TextChar"/>
                          <w:sz w:val="24"/>
                          <w:szCs w:val="24"/>
                        </w:rPr>
                        <w:t>Thankgiving Break</w:t>
                      </w:r>
                    </w:p>
                    <w:p w14:paraId="299F1D77" w14:textId="77777777" w:rsidR="009428BC" w:rsidRDefault="009428BC" w:rsidP="00A074D8">
                      <w:pPr>
                        <w:pStyle w:val="Text"/>
                        <w:rPr>
                          <w:rStyle w:val="TextChar"/>
                        </w:rPr>
                      </w:pPr>
                    </w:p>
                    <w:p w14:paraId="299F1D78" w14:textId="77777777" w:rsidR="00FF54C7" w:rsidRDefault="00B45E51" w:rsidP="00A074D8">
                      <w:pPr>
                        <w:pStyle w:val="Text"/>
                        <w:rPr>
                          <w:rStyle w:val="TextChar"/>
                        </w:rPr>
                      </w:pPr>
                      <w:r>
                        <w:drawing>
                          <wp:inline distT="0" distB="0" distL="0" distR="0" wp14:anchorId="299F1D7C" wp14:editId="50F1C33E">
                            <wp:extent cx="2867025" cy="183360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umpkin_PNG9383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9620" cy="183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40A2" w:rsidRPr="008126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299F1D33" wp14:editId="299F1D34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0" t="0" r="0" b="5715"/>
                <wp:wrapNone/>
                <wp:docPr id="3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1D79" w14:textId="77777777" w:rsidR="000950F6" w:rsidRDefault="000950F6" w:rsidP="00607144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1D33" id="Freeform 144" o:spid="_x0000_s1031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" adj="-11796480,,5400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stroke joinstyle="round"/>
                <v:formulas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 textboxrect="0,0,6059,12474"/>
                <v:textbox>
                  <w:txbxContent>
                    <w:p w14:paraId="299F1D79" w14:textId="77777777" w:rsidR="000950F6" w:rsidRDefault="000950F6" w:rsidP="00607144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99F1D35" wp14:editId="299F1D36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32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A699FD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 w:rsidR="004840A2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99F1D37" wp14:editId="299F1D38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3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718C1F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 w:rsidR="00C76012">
        <w:t xml:space="preserve">     </w: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F9BED" w14:textId="77777777" w:rsidR="00850D0A" w:rsidRDefault="00850D0A">
      <w:pPr>
        <w:spacing w:after="0" w:line="240" w:lineRule="auto"/>
      </w:pPr>
      <w:r>
        <w:separator/>
      </w:r>
    </w:p>
  </w:endnote>
  <w:endnote w:type="continuationSeparator" w:id="0">
    <w:p w14:paraId="2AC2DE44" w14:textId="77777777" w:rsidR="00850D0A" w:rsidRDefault="00850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267C1" w14:textId="77777777" w:rsidR="00850D0A" w:rsidRDefault="00850D0A">
      <w:pPr>
        <w:spacing w:after="0" w:line="240" w:lineRule="auto"/>
      </w:pPr>
      <w:r>
        <w:separator/>
      </w:r>
    </w:p>
  </w:footnote>
  <w:footnote w:type="continuationSeparator" w:id="0">
    <w:p w14:paraId="7AD40C6B" w14:textId="77777777" w:rsidR="00850D0A" w:rsidRDefault="00850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663B4"/>
    <w:multiLevelType w:val="multilevel"/>
    <w:tmpl w:val="9ED2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A7B78"/>
    <w:multiLevelType w:val="multilevel"/>
    <w:tmpl w:val="EA986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C3B8F"/>
    <w:multiLevelType w:val="hybridMultilevel"/>
    <w:tmpl w:val="9A16C5B4"/>
    <w:lvl w:ilvl="0" w:tplc="1AAA3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21A5A"/>
    <w:multiLevelType w:val="multilevel"/>
    <w:tmpl w:val="5B3200AC"/>
    <w:lvl w:ilvl="0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550"/>
        </w:tabs>
        <w:ind w:left="85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70"/>
        </w:tabs>
        <w:ind w:left="92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710"/>
        </w:tabs>
        <w:ind w:left="1071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7654C4"/>
    <w:multiLevelType w:val="multilevel"/>
    <w:tmpl w:val="471E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DD"/>
    <w:rsid w:val="0001032F"/>
    <w:rsid w:val="00011B9C"/>
    <w:rsid w:val="0001656F"/>
    <w:rsid w:val="000246FD"/>
    <w:rsid w:val="000260DC"/>
    <w:rsid w:val="0004157F"/>
    <w:rsid w:val="0004422F"/>
    <w:rsid w:val="0005329B"/>
    <w:rsid w:val="00053DE1"/>
    <w:rsid w:val="000828BF"/>
    <w:rsid w:val="000950F6"/>
    <w:rsid w:val="0009747C"/>
    <w:rsid w:val="000B2D63"/>
    <w:rsid w:val="000C1816"/>
    <w:rsid w:val="000C739E"/>
    <w:rsid w:val="000D2881"/>
    <w:rsid w:val="0011716D"/>
    <w:rsid w:val="001207D6"/>
    <w:rsid w:val="001267C5"/>
    <w:rsid w:val="0013536E"/>
    <w:rsid w:val="00135BC8"/>
    <w:rsid w:val="0015676F"/>
    <w:rsid w:val="00192518"/>
    <w:rsid w:val="001B2624"/>
    <w:rsid w:val="001D22C0"/>
    <w:rsid w:val="001F7C38"/>
    <w:rsid w:val="0020459A"/>
    <w:rsid w:val="00217B44"/>
    <w:rsid w:val="00232BA6"/>
    <w:rsid w:val="00241F53"/>
    <w:rsid w:val="00246093"/>
    <w:rsid w:val="002574B0"/>
    <w:rsid w:val="002671EC"/>
    <w:rsid w:val="00277455"/>
    <w:rsid w:val="002F7361"/>
    <w:rsid w:val="0031698D"/>
    <w:rsid w:val="0032125F"/>
    <w:rsid w:val="00322631"/>
    <w:rsid w:val="0032425C"/>
    <w:rsid w:val="00327ADF"/>
    <w:rsid w:val="003505B7"/>
    <w:rsid w:val="0035113C"/>
    <w:rsid w:val="003C1BD2"/>
    <w:rsid w:val="003C2D93"/>
    <w:rsid w:val="003C6502"/>
    <w:rsid w:val="003D491E"/>
    <w:rsid w:val="003E0EAF"/>
    <w:rsid w:val="003E21F0"/>
    <w:rsid w:val="00417F62"/>
    <w:rsid w:val="00451210"/>
    <w:rsid w:val="0045516A"/>
    <w:rsid w:val="004575DC"/>
    <w:rsid w:val="00461E13"/>
    <w:rsid w:val="00470840"/>
    <w:rsid w:val="00474A0B"/>
    <w:rsid w:val="004810CE"/>
    <w:rsid w:val="004840A2"/>
    <w:rsid w:val="004B1491"/>
    <w:rsid w:val="004D39DE"/>
    <w:rsid w:val="004D69C8"/>
    <w:rsid w:val="004D7169"/>
    <w:rsid w:val="004D7D45"/>
    <w:rsid w:val="004F0F33"/>
    <w:rsid w:val="004F2A11"/>
    <w:rsid w:val="004F4BBA"/>
    <w:rsid w:val="00506A57"/>
    <w:rsid w:val="005103A3"/>
    <w:rsid w:val="0051685A"/>
    <w:rsid w:val="00556FC5"/>
    <w:rsid w:val="00562EE5"/>
    <w:rsid w:val="005631C2"/>
    <w:rsid w:val="00572EF4"/>
    <w:rsid w:val="005A2127"/>
    <w:rsid w:val="005B4833"/>
    <w:rsid w:val="005B5194"/>
    <w:rsid w:val="005C1E2B"/>
    <w:rsid w:val="005F7251"/>
    <w:rsid w:val="00602109"/>
    <w:rsid w:val="00607144"/>
    <w:rsid w:val="0061138C"/>
    <w:rsid w:val="00615239"/>
    <w:rsid w:val="0061530A"/>
    <w:rsid w:val="00621E72"/>
    <w:rsid w:val="006240E9"/>
    <w:rsid w:val="00640BB7"/>
    <w:rsid w:val="006442E1"/>
    <w:rsid w:val="00646ED7"/>
    <w:rsid w:val="006716A9"/>
    <w:rsid w:val="006745AE"/>
    <w:rsid w:val="0068299D"/>
    <w:rsid w:val="00684833"/>
    <w:rsid w:val="006A135F"/>
    <w:rsid w:val="006B0C98"/>
    <w:rsid w:val="006C6F6D"/>
    <w:rsid w:val="006D5FF8"/>
    <w:rsid w:val="006F6A2B"/>
    <w:rsid w:val="00705B46"/>
    <w:rsid w:val="00710CB0"/>
    <w:rsid w:val="007217D8"/>
    <w:rsid w:val="00734B03"/>
    <w:rsid w:val="00743BF3"/>
    <w:rsid w:val="00753045"/>
    <w:rsid w:val="00787EA6"/>
    <w:rsid w:val="00794FBF"/>
    <w:rsid w:val="00795D7E"/>
    <w:rsid w:val="007A0E02"/>
    <w:rsid w:val="007A58AB"/>
    <w:rsid w:val="007B2312"/>
    <w:rsid w:val="007B72CF"/>
    <w:rsid w:val="007C4EC3"/>
    <w:rsid w:val="007D6C9E"/>
    <w:rsid w:val="007F2844"/>
    <w:rsid w:val="00805B74"/>
    <w:rsid w:val="00806C3A"/>
    <w:rsid w:val="00812670"/>
    <w:rsid w:val="00813801"/>
    <w:rsid w:val="00822A92"/>
    <w:rsid w:val="00831315"/>
    <w:rsid w:val="008408AB"/>
    <w:rsid w:val="00850D0A"/>
    <w:rsid w:val="00856F37"/>
    <w:rsid w:val="008845E0"/>
    <w:rsid w:val="00893EF1"/>
    <w:rsid w:val="008B65D6"/>
    <w:rsid w:val="008C62B8"/>
    <w:rsid w:val="008D06EF"/>
    <w:rsid w:val="008D6A2D"/>
    <w:rsid w:val="008F1ED4"/>
    <w:rsid w:val="008F3040"/>
    <w:rsid w:val="008F7CBA"/>
    <w:rsid w:val="009135F1"/>
    <w:rsid w:val="00915C1C"/>
    <w:rsid w:val="00926D8D"/>
    <w:rsid w:val="009407B0"/>
    <w:rsid w:val="009428BC"/>
    <w:rsid w:val="00944E5A"/>
    <w:rsid w:val="00960B74"/>
    <w:rsid w:val="0096511B"/>
    <w:rsid w:val="00967A41"/>
    <w:rsid w:val="00973859"/>
    <w:rsid w:val="009859BC"/>
    <w:rsid w:val="009A7A4A"/>
    <w:rsid w:val="009A7D5E"/>
    <w:rsid w:val="009B31DD"/>
    <w:rsid w:val="009E6BAB"/>
    <w:rsid w:val="00A026E7"/>
    <w:rsid w:val="00A0456B"/>
    <w:rsid w:val="00A0717A"/>
    <w:rsid w:val="00A074D8"/>
    <w:rsid w:val="00A23737"/>
    <w:rsid w:val="00A2687E"/>
    <w:rsid w:val="00A351A5"/>
    <w:rsid w:val="00A370EC"/>
    <w:rsid w:val="00A4694A"/>
    <w:rsid w:val="00A57912"/>
    <w:rsid w:val="00A731DE"/>
    <w:rsid w:val="00A979DF"/>
    <w:rsid w:val="00AA1735"/>
    <w:rsid w:val="00AC1B62"/>
    <w:rsid w:val="00AD1AE8"/>
    <w:rsid w:val="00AE0E57"/>
    <w:rsid w:val="00AE6574"/>
    <w:rsid w:val="00AF2439"/>
    <w:rsid w:val="00AF7BF2"/>
    <w:rsid w:val="00B01313"/>
    <w:rsid w:val="00B11A54"/>
    <w:rsid w:val="00B43C83"/>
    <w:rsid w:val="00B459A8"/>
    <w:rsid w:val="00B45E51"/>
    <w:rsid w:val="00B62F44"/>
    <w:rsid w:val="00B67600"/>
    <w:rsid w:val="00B67D94"/>
    <w:rsid w:val="00B74FC3"/>
    <w:rsid w:val="00B77C70"/>
    <w:rsid w:val="00B937BA"/>
    <w:rsid w:val="00BC7BD9"/>
    <w:rsid w:val="00BF25D3"/>
    <w:rsid w:val="00C127B2"/>
    <w:rsid w:val="00C243F9"/>
    <w:rsid w:val="00C532A9"/>
    <w:rsid w:val="00C708F6"/>
    <w:rsid w:val="00C76012"/>
    <w:rsid w:val="00C8626E"/>
    <w:rsid w:val="00C92301"/>
    <w:rsid w:val="00CA7D81"/>
    <w:rsid w:val="00CB18CC"/>
    <w:rsid w:val="00CB73AA"/>
    <w:rsid w:val="00CB7C3E"/>
    <w:rsid w:val="00CC6EC6"/>
    <w:rsid w:val="00CD7B4D"/>
    <w:rsid w:val="00CE447A"/>
    <w:rsid w:val="00CF1C97"/>
    <w:rsid w:val="00D1307D"/>
    <w:rsid w:val="00D16245"/>
    <w:rsid w:val="00D24D3A"/>
    <w:rsid w:val="00D31229"/>
    <w:rsid w:val="00D346A2"/>
    <w:rsid w:val="00D55099"/>
    <w:rsid w:val="00D6002F"/>
    <w:rsid w:val="00D70D15"/>
    <w:rsid w:val="00DA1201"/>
    <w:rsid w:val="00DA6013"/>
    <w:rsid w:val="00DA77B8"/>
    <w:rsid w:val="00DB4139"/>
    <w:rsid w:val="00DC0ABA"/>
    <w:rsid w:val="00DC4092"/>
    <w:rsid w:val="00DD3F15"/>
    <w:rsid w:val="00DD60A4"/>
    <w:rsid w:val="00DE611C"/>
    <w:rsid w:val="00E159FA"/>
    <w:rsid w:val="00E33F12"/>
    <w:rsid w:val="00E4654B"/>
    <w:rsid w:val="00E73208"/>
    <w:rsid w:val="00E80C20"/>
    <w:rsid w:val="00E865C5"/>
    <w:rsid w:val="00E86FAE"/>
    <w:rsid w:val="00E91013"/>
    <w:rsid w:val="00E91D19"/>
    <w:rsid w:val="00E93C8D"/>
    <w:rsid w:val="00E93E23"/>
    <w:rsid w:val="00EA0200"/>
    <w:rsid w:val="00EA1A32"/>
    <w:rsid w:val="00EA2EAA"/>
    <w:rsid w:val="00EA5338"/>
    <w:rsid w:val="00EB5523"/>
    <w:rsid w:val="00EC35DE"/>
    <w:rsid w:val="00ED3BAC"/>
    <w:rsid w:val="00EE5832"/>
    <w:rsid w:val="00EF264B"/>
    <w:rsid w:val="00EF4875"/>
    <w:rsid w:val="00F05526"/>
    <w:rsid w:val="00F1007C"/>
    <w:rsid w:val="00F218C1"/>
    <w:rsid w:val="00F360D6"/>
    <w:rsid w:val="00F406F5"/>
    <w:rsid w:val="00F409C5"/>
    <w:rsid w:val="00F4516F"/>
    <w:rsid w:val="00F60149"/>
    <w:rsid w:val="00F6240D"/>
    <w:rsid w:val="00F80418"/>
    <w:rsid w:val="00F805CF"/>
    <w:rsid w:val="00F9095A"/>
    <w:rsid w:val="00F965D7"/>
    <w:rsid w:val="00FC7DB5"/>
    <w:rsid w:val="00FD6351"/>
    <w:rsid w:val="00FE77CC"/>
    <w:rsid w:val="00FE7EE4"/>
    <w:rsid w:val="00FF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F1D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A074D8"/>
    <w:pPr>
      <w:spacing w:after="80" w:line="240" w:lineRule="auto"/>
    </w:pPr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A074D8"/>
    <w:rPr>
      <w:rFonts w:ascii="Arial Rounded MT Bold" w:eastAsia="GungsuhChe" w:hAnsi="Arial Rounded MT Bold"/>
      <w:b/>
      <w:i/>
      <w:noProof/>
      <w:color w:val="000000" w:themeColor="text1"/>
      <w:sz w:val="28"/>
      <w:szCs w:val="28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character" w:styleId="Hyperlink">
    <w:name w:val="Hyperlink"/>
    <w:basedOn w:val="DefaultParagraphFont"/>
    <w:uiPriority w:val="99"/>
    <w:unhideWhenUsed/>
    <w:rsid w:val="00795D7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73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7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ders@gcswav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borders@gcswave.com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orders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2803F5E0D674A6A88DC626072D67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47A98-AC64-4122-9843-8FD108CF151D}"/>
      </w:docPartPr>
      <w:docPartBody>
        <w:p w:rsidR="00393746" w:rsidRDefault="00D30E8B">
          <w:pPr>
            <w:pStyle w:val="02803F5E0D674A6A88DC626072D67B93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MS Gothic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8B"/>
    <w:rsid w:val="00027EF8"/>
    <w:rsid w:val="00031846"/>
    <w:rsid w:val="0010209D"/>
    <w:rsid w:val="001179CA"/>
    <w:rsid w:val="00233840"/>
    <w:rsid w:val="00393746"/>
    <w:rsid w:val="003C3C4A"/>
    <w:rsid w:val="0050399B"/>
    <w:rsid w:val="005F2582"/>
    <w:rsid w:val="00622BBB"/>
    <w:rsid w:val="006A055B"/>
    <w:rsid w:val="007430B6"/>
    <w:rsid w:val="0078299C"/>
    <w:rsid w:val="007E51AD"/>
    <w:rsid w:val="00984211"/>
    <w:rsid w:val="00993792"/>
    <w:rsid w:val="00AC1981"/>
    <w:rsid w:val="00B93D65"/>
    <w:rsid w:val="00D30E8B"/>
    <w:rsid w:val="00D36427"/>
    <w:rsid w:val="00D44167"/>
    <w:rsid w:val="00F47585"/>
    <w:rsid w:val="00FD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803F5E0D674A6A88DC626072D67B93">
    <w:name w:val="02803F5E0D674A6A88DC626072D67B9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subject/>
  <dc:creator/>
  <cp:keywords/>
  <dc:description/>
  <cp:lastModifiedBy/>
  <cp:revision>1</cp:revision>
  <dcterms:created xsi:type="dcterms:W3CDTF">2023-10-04T13:14:00Z</dcterms:created>
  <dcterms:modified xsi:type="dcterms:W3CDTF">2023-10-04T13:14:00Z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